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714" w:rsidRPr="00342714" w:rsidRDefault="00342714" w:rsidP="00E75BBF">
      <w:pPr>
        <w:ind w:left="1276" w:right="141"/>
        <w:jc w:val="both"/>
      </w:pPr>
      <w:r w:rsidRPr="00342714">
        <w:rPr>
          <w:highlight w:val="lightGray"/>
        </w:rPr>
        <w:t>Modelo</w:t>
      </w:r>
    </w:p>
    <w:p w:rsidR="00342714" w:rsidRDefault="00342714" w:rsidP="00E75BBF">
      <w:pPr>
        <w:ind w:left="1276" w:right="141"/>
        <w:jc w:val="both"/>
        <w:rPr>
          <w:b/>
          <w:bCs/>
        </w:rPr>
      </w:pPr>
    </w:p>
    <w:p w:rsidR="0070765B" w:rsidRPr="00342714" w:rsidRDefault="00E75BBF" w:rsidP="00E75BBF">
      <w:pPr>
        <w:ind w:left="1276" w:right="141"/>
        <w:jc w:val="both"/>
        <w:rPr>
          <w:b/>
          <w:bCs/>
        </w:rPr>
      </w:pPr>
      <w:r w:rsidRPr="00342714">
        <w:rPr>
          <w:b/>
          <w:bCs/>
        </w:rPr>
        <w:t>TERMO DE ALTERAÇÃO DO CONTRATO DE TRABALHO</w:t>
      </w:r>
    </w:p>
    <w:p w:rsidR="00E75BBF" w:rsidRDefault="00E75BBF" w:rsidP="00E75BBF">
      <w:pPr>
        <w:ind w:left="1276" w:right="141"/>
        <w:jc w:val="both"/>
      </w:pPr>
      <w:r>
        <w:t xml:space="preserve">E </w:t>
      </w:r>
    </w:p>
    <w:p w:rsidR="00E75BBF" w:rsidRDefault="00E75BBF" w:rsidP="00E75BBF">
      <w:pPr>
        <w:ind w:left="1276" w:right="141"/>
        <w:jc w:val="both"/>
      </w:pPr>
      <w:r w:rsidRPr="00342714">
        <w:rPr>
          <w:b/>
          <w:bCs/>
        </w:rPr>
        <w:t>ACORDO DE REDUÇÃO DA JORNADA DE TRABALHO E DO SALÁRIO</w:t>
      </w:r>
      <w:r>
        <w:t>.</w:t>
      </w:r>
    </w:p>
    <w:p w:rsidR="00E75BBF" w:rsidRDefault="00E75BBF" w:rsidP="00E75BBF">
      <w:pPr>
        <w:ind w:left="1276" w:right="141"/>
        <w:jc w:val="both"/>
      </w:pPr>
    </w:p>
    <w:p w:rsidR="00E75BBF" w:rsidRDefault="00E75BBF" w:rsidP="00E75BBF">
      <w:pPr>
        <w:ind w:left="1276" w:right="141"/>
        <w:jc w:val="both"/>
      </w:pPr>
    </w:p>
    <w:p w:rsidR="00E75BBF" w:rsidRDefault="00E75BBF" w:rsidP="00E75BBF">
      <w:pPr>
        <w:ind w:left="1276" w:right="141"/>
        <w:jc w:val="both"/>
      </w:pPr>
      <w:r>
        <w:t xml:space="preserve">Celebram o presente instrumento, as partes, de um lado: </w:t>
      </w:r>
    </w:p>
    <w:p w:rsidR="00E75BBF" w:rsidRDefault="00E75BBF" w:rsidP="00E75BBF">
      <w:pPr>
        <w:ind w:left="1276" w:right="141"/>
        <w:jc w:val="both"/>
      </w:pPr>
      <w:r w:rsidRPr="00342714">
        <w:rPr>
          <w:b/>
          <w:bCs/>
        </w:rPr>
        <w:t>EMPREGADORA</w:t>
      </w:r>
      <w:r>
        <w:t xml:space="preserve">: ........................................................(qualificar) e, de outro lado: </w:t>
      </w:r>
    </w:p>
    <w:p w:rsidR="00E75BBF" w:rsidRDefault="00E75BBF" w:rsidP="00E75BBF">
      <w:pPr>
        <w:ind w:left="1276" w:right="141"/>
        <w:jc w:val="both"/>
      </w:pPr>
    </w:p>
    <w:p w:rsidR="00E75BBF" w:rsidRDefault="00E75BBF" w:rsidP="00E75BBF">
      <w:pPr>
        <w:ind w:left="1276" w:right="141"/>
        <w:jc w:val="both"/>
      </w:pPr>
      <w:r w:rsidRPr="00342714">
        <w:rPr>
          <w:b/>
          <w:bCs/>
        </w:rPr>
        <w:t>EMPREGADO(A)</w:t>
      </w:r>
      <w:r>
        <w:t>:..........................................................(qualificar).</w:t>
      </w:r>
    </w:p>
    <w:p w:rsidR="00E75BBF" w:rsidRDefault="00E75BBF" w:rsidP="00E75BBF">
      <w:pPr>
        <w:ind w:left="1276" w:right="141"/>
        <w:jc w:val="both"/>
      </w:pPr>
    </w:p>
    <w:p w:rsidR="00E75BBF" w:rsidRDefault="00E75BBF" w:rsidP="00E75BBF">
      <w:pPr>
        <w:ind w:left="1276" w:right="141"/>
        <w:jc w:val="both"/>
      </w:pPr>
      <w:r>
        <w:t xml:space="preserve">Assim procedem, com fundamento no </w:t>
      </w:r>
      <w:r w:rsidR="00342714">
        <w:t>disposto na</w:t>
      </w:r>
      <w:r>
        <w:t xml:space="preserve"> </w:t>
      </w:r>
      <w:r w:rsidRPr="00342714">
        <w:rPr>
          <w:b/>
          <w:bCs/>
        </w:rPr>
        <w:t>Constituição Federal</w:t>
      </w:r>
      <w:r>
        <w:t xml:space="preserve"> em seu artigo 07º inciso XIII; </w:t>
      </w:r>
      <w:r w:rsidR="00342714">
        <w:t xml:space="preserve">na </w:t>
      </w:r>
      <w:r>
        <w:t xml:space="preserve">respectiva </w:t>
      </w:r>
      <w:r w:rsidRPr="00342714">
        <w:rPr>
          <w:b/>
          <w:bCs/>
        </w:rPr>
        <w:t>CCT</w:t>
      </w:r>
      <w:r>
        <w:t xml:space="preserve">, em sua clausula 39ª e na </w:t>
      </w:r>
      <w:r w:rsidRPr="00342714">
        <w:rPr>
          <w:b/>
          <w:bCs/>
        </w:rPr>
        <w:t>Medida Provisória</w:t>
      </w:r>
      <w:r>
        <w:t xml:space="preserve"> nº 936/2020, estabelecendo os seguintes termos e clausulas: </w:t>
      </w:r>
    </w:p>
    <w:p w:rsidR="00E75BBF" w:rsidRDefault="00E75BBF" w:rsidP="00E75BBF">
      <w:pPr>
        <w:ind w:left="1276" w:right="141"/>
        <w:jc w:val="both"/>
      </w:pPr>
    </w:p>
    <w:p w:rsidR="00E75BBF" w:rsidRPr="00342714" w:rsidRDefault="00E75BBF" w:rsidP="00E75BBF">
      <w:pPr>
        <w:ind w:left="1276" w:right="141"/>
        <w:jc w:val="both"/>
        <w:rPr>
          <w:b/>
          <w:bCs/>
        </w:rPr>
      </w:pPr>
      <w:r w:rsidRPr="00342714">
        <w:rPr>
          <w:b/>
          <w:bCs/>
        </w:rPr>
        <w:t>CLAUSULA PRIMEIRA – DA REDUÇÃO DA JORNADA</w:t>
      </w:r>
    </w:p>
    <w:p w:rsidR="00E75BBF" w:rsidRDefault="00E75BBF" w:rsidP="00E75BBF">
      <w:pPr>
        <w:ind w:left="1276" w:right="141"/>
        <w:jc w:val="both"/>
      </w:pPr>
      <w:r>
        <w:t xml:space="preserve">Pelo período de ........../................./2020 até ............/............/2020, </w:t>
      </w:r>
      <w:r w:rsidR="00342714">
        <w:t>fica acordado,</w:t>
      </w:r>
      <w:r>
        <w:t xml:space="preserve"> quanto a redução da jornada de trabalho, cumprida até então, ou seja, compreendida das ................ (mencionar a jornada)</w:t>
      </w:r>
      <w:r w:rsidR="00A95735">
        <w:t xml:space="preserve">, para a compreendida das ...................... (mencionada jornada), redução essa equivalente a .............%. </w:t>
      </w:r>
    </w:p>
    <w:p w:rsidR="00A95735" w:rsidRDefault="00A95735" w:rsidP="00E75BBF">
      <w:pPr>
        <w:ind w:left="1276" w:right="141"/>
        <w:jc w:val="both"/>
      </w:pPr>
    </w:p>
    <w:p w:rsidR="00A95735" w:rsidRPr="00342714" w:rsidRDefault="00A95735" w:rsidP="00E75BBF">
      <w:pPr>
        <w:ind w:left="1276" w:right="141"/>
        <w:jc w:val="both"/>
        <w:rPr>
          <w:b/>
          <w:bCs/>
        </w:rPr>
      </w:pPr>
      <w:r w:rsidRPr="00342714">
        <w:rPr>
          <w:b/>
          <w:bCs/>
        </w:rPr>
        <w:t>CLAUSULA SEGUNDA – DA REDUÇÃO SALARIAL</w:t>
      </w:r>
    </w:p>
    <w:p w:rsidR="00A95735" w:rsidRDefault="00A95735" w:rsidP="00E75BBF">
      <w:pPr>
        <w:ind w:left="1276" w:right="141"/>
        <w:jc w:val="both"/>
      </w:pPr>
      <w:r>
        <w:t xml:space="preserve">Em decorrência da </w:t>
      </w:r>
      <w:r w:rsidRPr="00342714">
        <w:rPr>
          <w:b/>
          <w:bCs/>
        </w:rPr>
        <w:t>redução</w:t>
      </w:r>
      <w:r>
        <w:t xml:space="preserve"> fixada na clausula primeira acima e durante o período da vigência da mesma, sofrerá, o valor do salário, </w:t>
      </w:r>
      <w:r w:rsidRPr="00342714">
        <w:rPr>
          <w:b/>
          <w:bCs/>
        </w:rPr>
        <w:t>proporcional redução</w:t>
      </w:r>
      <w:r>
        <w:t xml:space="preserve">. </w:t>
      </w:r>
    </w:p>
    <w:p w:rsidR="00A95735" w:rsidRDefault="00A95735" w:rsidP="00E75BBF">
      <w:pPr>
        <w:ind w:left="1276" w:right="141"/>
        <w:jc w:val="both"/>
      </w:pPr>
      <w:r w:rsidRPr="00342714">
        <w:rPr>
          <w:b/>
          <w:bCs/>
        </w:rPr>
        <w:t>Paragrafo Único</w:t>
      </w:r>
      <w:r>
        <w:t xml:space="preserve">: Em relação ao período de vigência da redução salarial da clausula primeira acima, o(a) empregado(a), terá direito ao </w:t>
      </w:r>
      <w:r w:rsidRPr="00342714">
        <w:rPr>
          <w:b/>
          <w:bCs/>
        </w:rPr>
        <w:t>recebimento</w:t>
      </w:r>
      <w:r>
        <w:t xml:space="preserve">, da União parte do valor que faria jus ao </w:t>
      </w:r>
      <w:r w:rsidRPr="00342714">
        <w:rPr>
          <w:b/>
          <w:bCs/>
        </w:rPr>
        <w:t>seguro desemprego</w:t>
      </w:r>
      <w:r>
        <w:t xml:space="preserve"> se dispensado</w:t>
      </w:r>
      <w:r w:rsidR="00342714">
        <w:t>(a)</w:t>
      </w:r>
      <w:r>
        <w:t xml:space="preserve"> </w:t>
      </w:r>
      <w:r w:rsidR="00342714">
        <w:t>sem justa causa</w:t>
      </w:r>
      <w:r>
        <w:t xml:space="preserve"> fosse, </w:t>
      </w:r>
      <w:r w:rsidRPr="00342714">
        <w:rPr>
          <w:b/>
          <w:bCs/>
        </w:rPr>
        <w:t>independente</w:t>
      </w:r>
      <w:r>
        <w:t xml:space="preserve"> de requisitos outros a respeito. </w:t>
      </w:r>
    </w:p>
    <w:p w:rsidR="00A95735" w:rsidRDefault="00A95735" w:rsidP="00E75BBF">
      <w:pPr>
        <w:ind w:left="1276" w:right="141"/>
        <w:jc w:val="both"/>
      </w:pPr>
    </w:p>
    <w:p w:rsidR="00926CEB" w:rsidRPr="00926CEB" w:rsidRDefault="00926CEB" w:rsidP="00E75BBF">
      <w:pPr>
        <w:ind w:left="1276" w:right="141"/>
        <w:jc w:val="both"/>
        <w:rPr>
          <w:b/>
          <w:bCs/>
        </w:rPr>
      </w:pPr>
      <w:r w:rsidRPr="00926CEB">
        <w:rPr>
          <w:b/>
          <w:bCs/>
        </w:rPr>
        <w:t>CLAUSULA TERCEIRA – DA GARANTIA DE EMPREGO</w:t>
      </w:r>
    </w:p>
    <w:p w:rsidR="00926CEB" w:rsidRDefault="005A4C42" w:rsidP="00E75BBF">
      <w:pPr>
        <w:ind w:left="1276" w:right="141"/>
        <w:jc w:val="both"/>
      </w:pPr>
      <w:r>
        <w:t xml:space="preserve">Fica reconhecida a garantia provisória de empregado do(a) empregado(a) ora acordante, durante o período do </w:t>
      </w:r>
      <w:r w:rsidRPr="005A4C42">
        <w:rPr>
          <w:i/>
          <w:iCs/>
        </w:rPr>
        <w:t>caput</w:t>
      </w:r>
      <w:r>
        <w:t xml:space="preserve"> da presente clausula, mais </w:t>
      </w:r>
      <w:r w:rsidR="00110FA0">
        <w:t>i</w:t>
      </w:r>
      <w:r>
        <w:t>gual período,</w:t>
      </w:r>
      <w:r w:rsidR="00BD2E52">
        <w:t xml:space="preserve"> </w:t>
      </w:r>
      <w:r>
        <w:t>este contado</w:t>
      </w:r>
      <w:r w:rsidR="00BD2E52">
        <w:t xml:space="preserve"> a partir</w:t>
      </w:r>
      <w:r w:rsidR="0081330F">
        <w:t xml:space="preserve"> do início do retorno</w:t>
      </w:r>
      <w:r w:rsidR="00BD2E52">
        <w:t xml:space="preserve"> da jornada</w:t>
      </w:r>
      <w:r w:rsidR="0081330F">
        <w:t xml:space="preserve"> </w:t>
      </w:r>
      <w:r w:rsidR="00BD2E52">
        <w:t xml:space="preserve"> de trabalho não reduzida</w:t>
      </w:r>
      <w:r>
        <w:t>.</w:t>
      </w:r>
    </w:p>
    <w:p w:rsidR="00926CEB" w:rsidRDefault="00926CEB" w:rsidP="00E75BBF">
      <w:pPr>
        <w:ind w:left="1276" w:right="141"/>
        <w:jc w:val="both"/>
      </w:pPr>
    </w:p>
    <w:p w:rsidR="00A95735" w:rsidRDefault="00A95735" w:rsidP="00E75BBF">
      <w:pPr>
        <w:ind w:left="1276" w:right="141"/>
        <w:jc w:val="both"/>
      </w:pPr>
      <w:r>
        <w:t xml:space="preserve">Para seus efeitos legais, o presente Termo, será submetido ao Sindicato Profissional, para apreciação, aprovação, assistência e homologação do mesmo. </w:t>
      </w:r>
    </w:p>
    <w:p w:rsidR="00A95735" w:rsidRDefault="00A95735" w:rsidP="00E75BBF">
      <w:pPr>
        <w:ind w:left="1276" w:right="141"/>
        <w:jc w:val="both"/>
      </w:pPr>
    </w:p>
    <w:p w:rsidR="00A95735" w:rsidRDefault="00A95735" w:rsidP="00E75BBF">
      <w:pPr>
        <w:ind w:left="1276" w:right="141"/>
        <w:jc w:val="both"/>
      </w:pPr>
      <w:r>
        <w:t>E, por estarem as partes de acordo com todo o contido no presente Instrumento, assinam o mesmo.</w:t>
      </w:r>
    </w:p>
    <w:p w:rsidR="00A95735" w:rsidRDefault="00A95735" w:rsidP="00E75BBF">
      <w:pPr>
        <w:ind w:left="1276" w:right="141"/>
        <w:jc w:val="both"/>
      </w:pPr>
    </w:p>
    <w:p w:rsidR="00A95735" w:rsidRDefault="00A95735" w:rsidP="00E75BBF">
      <w:pPr>
        <w:ind w:left="1276" w:right="141"/>
        <w:jc w:val="both"/>
      </w:pPr>
    </w:p>
    <w:p w:rsidR="00A95735" w:rsidRDefault="00A95735" w:rsidP="00E75BBF">
      <w:pPr>
        <w:ind w:left="1276" w:right="141"/>
        <w:jc w:val="both"/>
      </w:pPr>
      <w:r>
        <w:t xml:space="preserve">Joinville, .............. de ............................. de 2020. </w:t>
      </w:r>
    </w:p>
    <w:p w:rsidR="00A95735" w:rsidRDefault="00A95735" w:rsidP="00E75BBF">
      <w:pPr>
        <w:ind w:left="1276" w:right="141"/>
        <w:jc w:val="both"/>
      </w:pPr>
    </w:p>
    <w:p w:rsidR="00A95735" w:rsidRDefault="00A95735" w:rsidP="00E75BBF">
      <w:pPr>
        <w:ind w:left="1276" w:right="141"/>
        <w:jc w:val="both"/>
      </w:pPr>
    </w:p>
    <w:p w:rsidR="00A95735" w:rsidRDefault="00A95735" w:rsidP="00E75BBF">
      <w:pPr>
        <w:ind w:left="1276" w:right="141"/>
        <w:jc w:val="both"/>
      </w:pPr>
    </w:p>
    <w:p w:rsidR="00A95735" w:rsidRDefault="00A95735" w:rsidP="00E75BBF">
      <w:pPr>
        <w:ind w:left="1276" w:right="141"/>
        <w:jc w:val="both"/>
      </w:pPr>
    </w:p>
    <w:p w:rsidR="00A95735" w:rsidRDefault="00A95735" w:rsidP="00E75BBF">
      <w:pPr>
        <w:ind w:left="1276" w:right="141"/>
        <w:jc w:val="both"/>
      </w:pPr>
      <w:r>
        <w:t>............................................................                                 .........................................................</w:t>
      </w:r>
    </w:p>
    <w:p w:rsidR="00A95735" w:rsidRDefault="00A95735" w:rsidP="00E75BBF">
      <w:pPr>
        <w:ind w:left="1276" w:right="141"/>
        <w:jc w:val="both"/>
      </w:pPr>
      <w:r>
        <w:t xml:space="preserve">                   Empregado(a)                                                                       Empregadora</w:t>
      </w:r>
    </w:p>
    <w:p w:rsidR="00E75BBF" w:rsidRPr="00256D1D" w:rsidRDefault="00E75BBF" w:rsidP="00E75BBF">
      <w:pPr>
        <w:ind w:left="1276" w:right="141"/>
        <w:jc w:val="both"/>
      </w:pPr>
    </w:p>
    <w:sectPr w:rsidR="00E75BBF" w:rsidRPr="00256D1D" w:rsidSect="009F271D">
      <w:headerReference w:type="default" r:id="rId8"/>
      <w:pgSz w:w="11906" w:h="16838"/>
      <w:pgMar w:top="1417" w:right="566" w:bottom="899" w:left="426" w:header="719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8AC" w:rsidRDefault="00D858AC">
      <w:r>
        <w:separator/>
      </w:r>
    </w:p>
  </w:endnote>
  <w:endnote w:type="continuationSeparator" w:id="0">
    <w:p w:rsidR="00D858AC" w:rsidRDefault="00D85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ras Demi ITC">
    <w:altName w:val="Segoe Script"/>
    <w:charset w:val="00"/>
    <w:family w:val="swiss"/>
    <w:pitch w:val="variable"/>
    <w:sig w:usb0="00000003" w:usb1="00000000" w:usb2="00000000" w:usb3="00000000" w:csb0="00000001" w:csb1="00000000"/>
  </w:font>
  <w:font w:name="Franklin Gothic Demi">
    <w:altName w:val="Franklin Gothic Medium"/>
    <w:charset w:val="00"/>
    <w:family w:val="swiss"/>
    <w:pitch w:val="variable"/>
    <w:sig w:usb0="00000001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8AC" w:rsidRDefault="00D858AC">
      <w:r>
        <w:separator/>
      </w:r>
    </w:p>
  </w:footnote>
  <w:footnote w:type="continuationSeparator" w:id="0">
    <w:p w:rsidR="00D858AC" w:rsidRDefault="00D85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0FE" w:rsidRPr="007354B4" w:rsidRDefault="005E0B26" w:rsidP="003D20FE">
    <w:pPr>
      <w:pStyle w:val="Cabealho"/>
      <w:tabs>
        <w:tab w:val="right" w:pos="10080"/>
      </w:tabs>
      <w:spacing w:line="264" w:lineRule="auto"/>
      <w:ind w:left="1260"/>
      <w:rPr>
        <w:b/>
        <w:color w:val="0000FF"/>
        <w:sz w:val="18"/>
      </w:rPr>
    </w:pPr>
    <w:r>
      <w:rPr>
        <w:b/>
        <w:noProof/>
        <w:color w:val="0000FF"/>
        <w:sz w:val="18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114300</wp:posOffset>
          </wp:positionH>
          <wp:positionV relativeFrom="paragraph">
            <wp:posOffset>-635</wp:posOffset>
          </wp:positionV>
          <wp:extent cx="609600" cy="800100"/>
          <wp:effectExtent l="19050" t="0" r="0" b="0"/>
          <wp:wrapNone/>
          <wp:docPr id="2" name="Imagem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D20FE" w:rsidRPr="007354B4">
      <w:rPr>
        <w:b/>
        <w:color w:val="0000FF"/>
        <w:sz w:val="18"/>
      </w:rPr>
      <w:t xml:space="preserve">SINDICATO DOS EMPREGADOS </w:t>
    </w:r>
    <w:smartTag w:uri="urn:schemas-microsoft-com:office:smarttags" w:element="PersonName">
      <w:smartTagPr>
        <w:attr w:name="ProductID" w:val="ity=Impersonation Dynamic FalseEﬂŚԁԀ륵呵␻楞ᝃ㈊ϫŅ㡨ưDÕŀ؈Ƴallŋ㢀ư"/>
      </w:smartTagPr>
      <w:smartTag w:uri="urn:schemas-microsoft-com:office:smarttags" w:element="PersonName">
        <w:r w:rsidR="003D20FE" w:rsidRPr="007354B4">
          <w:rPr>
            <w:b/>
            <w:color w:val="0000FF"/>
            <w:sz w:val="18"/>
          </w:rPr>
          <w:t>EM ESTABELECIMENTOS DE SERVIÇOS</w:t>
        </w:r>
      </w:smartTag>
      <w:r w:rsidR="003D20FE" w:rsidRPr="007354B4">
        <w:rPr>
          <w:b/>
          <w:color w:val="0000FF"/>
          <w:sz w:val="18"/>
        </w:rPr>
        <w:t xml:space="preserve"> DE</w:t>
      </w:r>
    </w:smartTag>
    <w:r w:rsidR="003D20FE" w:rsidRPr="007354B4">
      <w:rPr>
        <w:b/>
        <w:color w:val="0000FF"/>
        <w:sz w:val="18"/>
      </w:rPr>
      <w:t xml:space="preserve"> SAÚDE DE JOINVILLE E REGIÃO</w:t>
    </w:r>
  </w:p>
  <w:p w:rsidR="003D20FE" w:rsidRPr="007354B4" w:rsidRDefault="003D20FE" w:rsidP="003D20FE">
    <w:pPr>
      <w:pStyle w:val="Cabealho"/>
      <w:tabs>
        <w:tab w:val="right" w:pos="10080"/>
      </w:tabs>
      <w:spacing w:line="264" w:lineRule="auto"/>
      <w:ind w:left="1260" w:right="-261"/>
      <w:rPr>
        <w:i/>
        <w:w w:val="95"/>
        <w:sz w:val="13"/>
        <w:szCs w:val="13"/>
      </w:rPr>
    </w:pPr>
    <w:r w:rsidRPr="007354B4">
      <w:rPr>
        <w:b/>
        <w:i/>
        <w:w w:val="95"/>
        <w:sz w:val="14"/>
        <w:szCs w:val="14"/>
      </w:rPr>
      <w:t>SEDE</w:t>
    </w:r>
    <w:r w:rsidRPr="007354B4">
      <w:rPr>
        <w:b/>
        <w:i/>
        <w:w w:val="95"/>
        <w:sz w:val="13"/>
        <w:szCs w:val="13"/>
      </w:rPr>
      <w:t xml:space="preserve"> </w:t>
    </w:r>
    <w:r w:rsidRPr="007354B4">
      <w:rPr>
        <w:i/>
        <w:w w:val="95"/>
        <w:sz w:val="13"/>
        <w:szCs w:val="13"/>
      </w:rPr>
      <w:t>:rua Chuí, 30- centro-89201-240</w:t>
    </w:r>
    <w:r w:rsidRPr="007354B4">
      <w:rPr>
        <w:b/>
        <w:i/>
        <w:w w:val="95"/>
        <w:sz w:val="13"/>
        <w:szCs w:val="13"/>
      </w:rPr>
      <w:t xml:space="preserve"> </w:t>
    </w:r>
    <w:r w:rsidRPr="007354B4">
      <w:rPr>
        <w:rFonts w:ascii="Eras Demi ITC" w:hAnsi="Eras Demi ITC" w:cs="Arial"/>
        <w:b/>
        <w:i/>
        <w:w w:val="95"/>
        <w:sz w:val="13"/>
        <w:szCs w:val="13"/>
      </w:rPr>
      <w:t>Joinville</w:t>
    </w:r>
    <w:r w:rsidRPr="007354B4">
      <w:rPr>
        <w:i/>
        <w:w w:val="95"/>
        <w:sz w:val="13"/>
        <w:szCs w:val="13"/>
      </w:rPr>
      <w:t>/SC-</w:t>
    </w:r>
    <w:r w:rsidRPr="007354B4">
      <w:rPr>
        <w:rFonts w:ascii="Franklin Gothic Demi" w:hAnsi="Franklin Gothic Demi"/>
        <w:i/>
        <w:w w:val="95"/>
        <w:sz w:val="13"/>
        <w:szCs w:val="13"/>
      </w:rPr>
      <w:t>fone/fax</w:t>
    </w:r>
    <w:r w:rsidRPr="007354B4">
      <w:rPr>
        <w:i/>
        <w:w w:val="95"/>
        <w:sz w:val="14"/>
        <w:szCs w:val="14"/>
      </w:rPr>
      <w:t>(47)3433</w:t>
    </w:r>
    <w:r w:rsidRPr="007354B4">
      <w:rPr>
        <w:i/>
        <w:w w:val="95"/>
        <w:sz w:val="13"/>
        <w:szCs w:val="13"/>
      </w:rPr>
      <w:t xml:space="preserve">-0388/3028-0388/9964-3888/ </w:t>
    </w:r>
    <w:r w:rsidRPr="007354B4">
      <w:rPr>
        <w:b/>
        <w:i/>
        <w:w w:val="95"/>
        <w:sz w:val="13"/>
        <w:szCs w:val="13"/>
      </w:rPr>
      <w:t>Cx.P.:</w:t>
    </w:r>
    <w:r w:rsidRPr="007354B4">
      <w:rPr>
        <w:i/>
        <w:w w:val="95"/>
        <w:sz w:val="13"/>
        <w:szCs w:val="13"/>
      </w:rPr>
      <w:t>897</w:t>
    </w:r>
    <w:r w:rsidR="009F271D">
      <w:rPr>
        <w:i/>
        <w:w w:val="95"/>
        <w:sz w:val="13"/>
        <w:szCs w:val="13"/>
      </w:rPr>
      <w:t>-</w:t>
    </w:r>
    <w:r w:rsidRPr="007354B4">
      <w:rPr>
        <w:i/>
        <w:w w:val="95"/>
        <w:sz w:val="13"/>
        <w:szCs w:val="13"/>
      </w:rPr>
      <w:t xml:space="preserve"> </w:t>
    </w:r>
    <w:r w:rsidRPr="007354B4">
      <w:rPr>
        <w:b/>
        <w:i/>
        <w:w w:val="95"/>
        <w:sz w:val="13"/>
        <w:szCs w:val="13"/>
      </w:rPr>
      <w:t>E-mai</w:t>
    </w:r>
    <w:r w:rsidRPr="007354B4">
      <w:rPr>
        <w:i/>
        <w:w w:val="95"/>
        <w:sz w:val="13"/>
        <w:szCs w:val="13"/>
      </w:rPr>
      <w:t xml:space="preserve">l </w:t>
    </w:r>
    <w:hyperlink r:id="rId2" w:history="1">
      <w:r w:rsidRPr="007354B4">
        <w:rPr>
          <w:rStyle w:val="Hyperlink"/>
          <w:i/>
          <w:w w:val="95"/>
          <w:sz w:val="13"/>
          <w:szCs w:val="13"/>
        </w:rPr>
        <w:t>sindsaudejoi@terra.com.br/</w:t>
      </w:r>
      <w:r w:rsidRPr="007354B4">
        <w:rPr>
          <w:rStyle w:val="Hyperlink"/>
          <w:rFonts w:ascii="Eras Demi ITC" w:hAnsi="Eras Demi ITC"/>
          <w:i/>
          <w:w w:val="95"/>
          <w:sz w:val="13"/>
          <w:szCs w:val="13"/>
        </w:rPr>
        <w:t xml:space="preserve"> </w:t>
      </w:r>
      <w:r w:rsidRPr="007354B4">
        <w:rPr>
          <w:rStyle w:val="Hyperlink"/>
          <w:rFonts w:ascii="Arial" w:hAnsi="Arial" w:cs="Arial"/>
          <w:b/>
          <w:i/>
          <w:w w:val="95"/>
          <w:sz w:val="13"/>
          <w:szCs w:val="13"/>
        </w:rPr>
        <w:t>Sit</w:t>
      </w:r>
    </w:hyperlink>
    <w:r w:rsidRPr="007354B4">
      <w:rPr>
        <w:b/>
        <w:i/>
        <w:w w:val="95"/>
        <w:sz w:val="13"/>
        <w:szCs w:val="13"/>
      </w:rPr>
      <w:t>e</w:t>
    </w:r>
    <w:r w:rsidRPr="007354B4">
      <w:rPr>
        <w:i/>
        <w:w w:val="95"/>
        <w:sz w:val="13"/>
        <w:szCs w:val="13"/>
      </w:rPr>
      <w:t xml:space="preserve"> www.sindicatosaudejoinville.org.br</w:t>
    </w:r>
  </w:p>
  <w:p w:rsidR="003D20FE" w:rsidRPr="007354B4" w:rsidRDefault="003D20FE" w:rsidP="003D20FE">
    <w:pPr>
      <w:pStyle w:val="Ttulo"/>
      <w:tabs>
        <w:tab w:val="left" w:pos="6150"/>
        <w:tab w:val="right" w:pos="10080"/>
      </w:tabs>
      <w:ind w:left="1260"/>
      <w:jc w:val="left"/>
      <w:rPr>
        <w:b w:val="0"/>
        <w:i w:val="0"/>
        <w:w w:val="95"/>
        <w:sz w:val="13"/>
        <w:szCs w:val="13"/>
        <w:u w:val="none"/>
      </w:rPr>
    </w:pPr>
    <w:r w:rsidRPr="007354B4">
      <w:rPr>
        <w:i w:val="0"/>
        <w:w w:val="95"/>
        <w:sz w:val="14"/>
        <w:szCs w:val="14"/>
        <w:u w:val="none"/>
      </w:rPr>
      <w:t>SUBSEDE</w:t>
    </w:r>
    <w:r w:rsidRPr="007354B4">
      <w:rPr>
        <w:i w:val="0"/>
        <w:w w:val="95"/>
        <w:sz w:val="13"/>
        <w:szCs w:val="13"/>
        <w:u w:val="none"/>
      </w:rPr>
      <w:t>:</w:t>
    </w:r>
    <w:r w:rsidRPr="007354B4">
      <w:rPr>
        <w:b w:val="0"/>
        <w:i w:val="0"/>
        <w:w w:val="95"/>
        <w:sz w:val="13"/>
        <w:szCs w:val="13"/>
        <w:u w:val="none"/>
      </w:rPr>
      <w:t xml:space="preserve"> rua  </w:t>
    </w:r>
    <w:r>
      <w:rPr>
        <w:b w:val="0"/>
        <w:i w:val="0"/>
        <w:w w:val="95"/>
        <w:sz w:val="13"/>
        <w:szCs w:val="13"/>
        <w:u w:val="none"/>
      </w:rPr>
      <w:t xml:space="preserve">Francisco Fischer – 60 </w:t>
    </w:r>
    <w:r w:rsidRPr="007354B4">
      <w:rPr>
        <w:b w:val="0"/>
        <w:i w:val="0"/>
        <w:w w:val="95"/>
        <w:sz w:val="13"/>
        <w:szCs w:val="13"/>
        <w:u w:val="none"/>
      </w:rPr>
      <w:t>-- 1ºand</w:t>
    </w:r>
    <w:r>
      <w:rPr>
        <w:b w:val="0"/>
        <w:i w:val="0"/>
        <w:w w:val="95"/>
        <w:sz w:val="13"/>
        <w:szCs w:val="13"/>
        <w:u w:val="none"/>
      </w:rPr>
      <w:t xml:space="preserve">ar </w:t>
    </w:r>
    <w:r w:rsidRPr="007354B4">
      <w:rPr>
        <w:b w:val="0"/>
        <w:i w:val="0"/>
        <w:w w:val="95"/>
        <w:sz w:val="13"/>
        <w:szCs w:val="13"/>
        <w:u w:val="none"/>
      </w:rPr>
      <w:t xml:space="preserve">.- centro- CEP </w:t>
    </w:r>
    <w:r>
      <w:rPr>
        <w:b w:val="0"/>
        <w:i w:val="0"/>
        <w:w w:val="95"/>
        <w:sz w:val="13"/>
        <w:szCs w:val="13"/>
        <w:u w:val="none"/>
      </w:rPr>
      <w:t xml:space="preserve">89.252.070  </w:t>
    </w:r>
    <w:r w:rsidRPr="007354B4">
      <w:rPr>
        <w:i w:val="0"/>
        <w:w w:val="95"/>
        <w:sz w:val="13"/>
        <w:szCs w:val="13"/>
        <w:u w:val="none"/>
      </w:rPr>
      <w:t xml:space="preserve">- </w:t>
    </w:r>
    <w:r w:rsidRPr="007354B4">
      <w:rPr>
        <w:rFonts w:ascii="Eras Demi ITC" w:hAnsi="Eras Demi ITC" w:cs="Arial"/>
        <w:i w:val="0"/>
        <w:w w:val="95"/>
        <w:sz w:val="13"/>
        <w:szCs w:val="13"/>
        <w:u w:val="none"/>
      </w:rPr>
      <w:t xml:space="preserve">Jaraguá do Sul </w:t>
    </w:r>
    <w:r w:rsidRPr="007354B4">
      <w:rPr>
        <w:rFonts w:ascii="Eras Demi ITC" w:hAnsi="Eras Demi ITC" w:cs="Arial"/>
        <w:b w:val="0"/>
        <w:i w:val="0"/>
        <w:w w:val="95"/>
        <w:sz w:val="13"/>
        <w:szCs w:val="13"/>
        <w:u w:val="none"/>
      </w:rPr>
      <w:t>/</w:t>
    </w:r>
    <w:r w:rsidRPr="007354B4">
      <w:rPr>
        <w:rFonts w:ascii="Arial" w:hAnsi="Arial" w:cs="Arial"/>
        <w:i w:val="0"/>
        <w:w w:val="95"/>
        <w:sz w:val="13"/>
        <w:szCs w:val="13"/>
        <w:u w:val="none"/>
      </w:rPr>
      <w:t xml:space="preserve"> </w:t>
    </w:r>
    <w:r w:rsidRPr="007354B4">
      <w:rPr>
        <w:rFonts w:ascii="Arial" w:hAnsi="Arial" w:cs="Arial"/>
        <w:b w:val="0"/>
        <w:i w:val="0"/>
        <w:w w:val="95"/>
        <w:sz w:val="13"/>
        <w:szCs w:val="13"/>
        <w:u w:val="none"/>
      </w:rPr>
      <w:t xml:space="preserve">SC </w:t>
    </w:r>
    <w:r w:rsidRPr="007354B4">
      <w:rPr>
        <w:i w:val="0"/>
        <w:w w:val="95"/>
        <w:sz w:val="13"/>
        <w:szCs w:val="13"/>
        <w:u w:val="none"/>
      </w:rPr>
      <w:t xml:space="preserve">- </w:t>
    </w:r>
    <w:r w:rsidRPr="007354B4">
      <w:rPr>
        <w:rFonts w:ascii="Franklin Gothic Demi" w:hAnsi="Franklin Gothic Demi"/>
        <w:b w:val="0"/>
        <w:i w:val="0"/>
        <w:w w:val="95"/>
        <w:sz w:val="13"/>
        <w:szCs w:val="13"/>
        <w:u w:val="none"/>
      </w:rPr>
      <w:t xml:space="preserve">fone/fax </w:t>
    </w:r>
    <w:r w:rsidRPr="007354B4">
      <w:rPr>
        <w:b w:val="0"/>
        <w:i w:val="0"/>
        <w:w w:val="95"/>
        <w:sz w:val="13"/>
        <w:szCs w:val="13"/>
        <w:u w:val="none"/>
      </w:rPr>
      <w:t xml:space="preserve">(47) 3371-0119 e 9186-7506  </w:t>
    </w:r>
    <w:r w:rsidRPr="007354B4">
      <w:rPr>
        <w:i w:val="0"/>
        <w:w w:val="95"/>
        <w:sz w:val="14"/>
        <w:szCs w:val="14"/>
        <w:u w:val="none"/>
      </w:rPr>
      <w:t xml:space="preserve">–  E-mail </w:t>
    </w:r>
    <w:r w:rsidRPr="007354B4">
      <w:rPr>
        <w:b w:val="0"/>
        <w:i w:val="0"/>
        <w:w w:val="95"/>
        <w:sz w:val="14"/>
        <w:szCs w:val="14"/>
        <w:u w:val="none"/>
      </w:rPr>
      <w:t>sindsaudejaragua@terra.com.br</w:t>
    </w:r>
  </w:p>
  <w:p w:rsidR="003D20FE" w:rsidRPr="007354B4" w:rsidRDefault="003D20FE" w:rsidP="003D20FE">
    <w:pPr>
      <w:pStyle w:val="Cabealho"/>
      <w:tabs>
        <w:tab w:val="right" w:pos="10080"/>
      </w:tabs>
      <w:spacing w:line="264" w:lineRule="auto"/>
      <w:ind w:left="1260" w:right="-261"/>
      <w:rPr>
        <w:i/>
        <w:w w:val="95"/>
        <w:sz w:val="15"/>
      </w:rPr>
    </w:pPr>
    <w:r w:rsidRPr="007354B4">
      <w:rPr>
        <w:b/>
        <w:i/>
        <w:w w:val="95"/>
        <w:sz w:val="15"/>
      </w:rPr>
      <w:t>JURISDIÇÃO</w:t>
    </w:r>
    <w:r w:rsidRPr="007354B4">
      <w:rPr>
        <w:i/>
        <w:w w:val="95"/>
        <w:sz w:val="15"/>
        <w:szCs w:val="15"/>
      </w:rPr>
      <w:t>: Joinville, Jaraguá do Sul, São Francisco do Sul, Araquari, Balneário Barra do Sul, Corupá, Garuva, Guaramirim, Itapoá, Massaranduba e Schroeder</w:t>
    </w:r>
    <w:r w:rsidRPr="007354B4">
      <w:rPr>
        <w:i/>
        <w:w w:val="95"/>
        <w:sz w:val="15"/>
      </w:rPr>
      <w:t xml:space="preserve">                         </w:t>
    </w:r>
    <w:r w:rsidRPr="007354B4">
      <w:rPr>
        <w:i/>
        <w:w w:val="95"/>
        <w:sz w:val="14"/>
        <w:szCs w:val="14"/>
      </w:rPr>
      <w:t xml:space="preserve">Fundado em 10 de agosto o ano de 1.977 –  Reconhecido pelo Ministério do Trabalho e Emprego em 09 de Novembro de 1.978. Inscrito no </w:t>
    </w:r>
    <w:r w:rsidRPr="007354B4">
      <w:rPr>
        <w:b/>
        <w:i/>
        <w:w w:val="95"/>
        <w:sz w:val="14"/>
        <w:szCs w:val="14"/>
      </w:rPr>
      <w:t>CNPJ</w:t>
    </w:r>
    <w:r w:rsidRPr="007354B4">
      <w:rPr>
        <w:i/>
        <w:w w:val="95"/>
        <w:sz w:val="14"/>
        <w:szCs w:val="14"/>
      </w:rPr>
      <w:t xml:space="preserve"> </w:t>
    </w:r>
    <w:r w:rsidRPr="007354B4">
      <w:rPr>
        <w:i/>
        <w:w w:val="95"/>
        <w:sz w:val="16"/>
        <w:szCs w:val="16"/>
      </w:rPr>
      <w:t xml:space="preserve">sob </w:t>
    </w:r>
    <w:r w:rsidRPr="007354B4">
      <w:rPr>
        <w:i/>
        <w:w w:val="95"/>
        <w:sz w:val="15"/>
        <w:szCs w:val="15"/>
      </w:rPr>
      <w:t>o n° 83.628.628/0001-63</w:t>
    </w:r>
  </w:p>
  <w:p w:rsidR="003D20FE" w:rsidRDefault="003D20FE" w:rsidP="003D20FE">
    <w:pPr>
      <w:pStyle w:val="Cabealho"/>
      <w:tabs>
        <w:tab w:val="right" w:pos="10080"/>
      </w:tabs>
      <w:spacing w:line="264" w:lineRule="auto"/>
      <w:ind w:left="1260" w:right="-261"/>
      <w:rPr>
        <w:b/>
        <w:i/>
        <w:color w:val="0000FF"/>
        <w:w w:val="95"/>
        <w:sz w:val="15"/>
      </w:rPr>
    </w:pPr>
    <w:r>
      <w:rPr>
        <w:b/>
        <w:i/>
        <w:color w:val="0000FF"/>
        <w:w w:val="95"/>
        <w:sz w:val="15"/>
      </w:rPr>
      <w:t xml:space="preserve">                      </w:t>
    </w:r>
    <w:r w:rsidRPr="007354B4">
      <w:rPr>
        <w:b/>
        <w:i/>
        <w:color w:val="0000FF"/>
        <w:w w:val="95"/>
        <w:sz w:val="15"/>
      </w:rPr>
      <w:t>Filiado a</w:t>
    </w:r>
    <w:r w:rsidRPr="007354B4">
      <w:rPr>
        <w:i/>
        <w:color w:val="0000FF"/>
        <w:w w:val="95"/>
        <w:sz w:val="15"/>
      </w:rPr>
      <w:t xml:space="preserve"> </w:t>
    </w:r>
    <w:smartTag w:uri="urn:schemas-microsoft-com:office:smarttags" w:element="PersonName">
      <w:smartTagPr>
        <w:attr w:name="ProductID" w:val="UGT - Uni￣o"/>
      </w:smartTagPr>
      <w:r w:rsidRPr="007354B4">
        <w:rPr>
          <w:rFonts w:ascii="Eras Demi ITC" w:hAnsi="Eras Demi ITC"/>
          <w:i/>
          <w:color w:val="0000FF"/>
          <w:w w:val="95"/>
          <w:sz w:val="15"/>
        </w:rPr>
        <w:t xml:space="preserve">UGT - </w:t>
      </w:r>
      <w:r w:rsidRPr="007354B4">
        <w:rPr>
          <w:b/>
          <w:i/>
          <w:color w:val="0000FF"/>
          <w:w w:val="95"/>
          <w:sz w:val="15"/>
        </w:rPr>
        <w:t>União</w:t>
      </w:r>
    </w:smartTag>
    <w:r w:rsidRPr="007354B4">
      <w:rPr>
        <w:b/>
        <w:i/>
        <w:color w:val="0000FF"/>
        <w:w w:val="95"/>
        <w:sz w:val="15"/>
      </w:rPr>
      <w:t xml:space="preserve"> Geral dos Trabalhadores e ao</w:t>
    </w:r>
    <w:r w:rsidRPr="007354B4">
      <w:rPr>
        <w:i/>
        <w:color w:val="0000FF"/>
        <w:w w:val="95"/>
        <w:sz w:val="15"/>
      </w:rPr>
      <w:t xml:space="preserve"> </w:t>
    </w:r>
    <w:smartTag w:uri="urn:schemas-microsoft-com:office:smarttags" w:element="PersonName">
      <w:smartTagPr>
        <w:attr w:name="ProductID" w:val="DIEESE - Departamento"/>
      </w:smartTagPr>
      <w:r w:rsidRPr="007354B4">
        <w:rPr>
          <w:rFonts w:ascii="Eras Demi ITC" w:hAnsi="Eras Demi ITC"/>
          <w:i/>
          <w:color w:val="0000FF"/>
          <w:w w:val="95"/>
          <w:sz w:val="15"/>
        </w:rPr>
        <w:t xml:space="preserve">DIEESE </w:t>
      </w:r>
      <w:r w:rsidRPr="007354B4">
        <w:rPr>
          <w:b/>
          <w:i/>
          <w:color w:val="0000FF"/>
          <w:w w:val="95"/>
          <w:sz w:val="15"/>
        </w:rPr>
        <w:t>- Departamento</w:t>
      </w:r>
    </w:smartTag>
    <w:r w:rsidRPr="007354B4">
      <w:rPr>
        <w:b/>
        <w:i/>
        <w:color w:val="0000FF"/>
        <w:w w:val="95"/>
        <w:sz w:val="15"/>
      </w:rPr>
      <w:t xml:space="preserve"> Intersindical de Estatís</w:t>
    </w:r>
    <w:r>
      <w:rPr>
        <w:b/>
        <w:i/>
        <w:color w:val="0000FF"/>
        <w:w w:val="95"/>
        <w:sz w:val="15"/>
      </w:rPr>
      <w:t>ticas e Estudos Sócio-Econômico</w:t>
    </w:r>
  </w:p>
  <w:p w:rsidR="003D20FE" w:rsidRPr="00AC2D5E" w:rsidRDefault="003D20FE" w:rsidP="003D20FE">
    <w:pPr>
      <w:pStyle w:val="Cabealho"/>
    </w:pPr>
  </w:p>
  <w:p w:rsidR="007F43A7" w:rsidRPr="00796B22" w:rsidRDefault="007F43A7">
    <w:pPr>
      <w:pStyle w:val="Cabealho"/>
      <w:rPr>
        <w:sz w:val="18"/>
        <w:szCs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E6DEC"/>
    <w:multiLevelType w:val="hybridMultilevel"/>
    <w:tmpl w:val="C4662464"/>
    <w:lvl w:ilvl="0" w:tplc="105E4984">
      <w:start w:val="1500"/>
      <w:numFmt w:val="bullet"/>
      <w:lvlText w:val=""/>
      <w:lvlJc w:val="left"/>
      <w:pPr>
        <w:ind w:left="1636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">
    <w:nsid w:val="169A57C1"/>
    <w:multiLevelType w:val="hybridMultilevel"/>
    <w:tmpl w:val="1E2026FA"/>
    <w:lvl w:ilvl="0" w:tplc="6A0CE468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0E2FA1"/>
    <w:multiLevelType w:val="hybridMultilevel"/>
    <w:tmpl w:val="F752B8C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7BF3049"/>
    <w:multiLevelType w:val="hybridMultilevel"/>
    <w:tmpl w:val="75162A16"/>
    <w:lvl w:ilvl="0" w:tplc="0C58CF1A">
      <w:start w:val="2"/>
      <w:numFmt w:val="decimalZero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F006795"/>
    <w:multiLevelType w:val="hybridMultilevel"/>
    <w:tmpl w:val="65224F50"/>
    <w:lvl w:ilvl="0" w:tplc="28687A20">
      <w:start w:val="1"/>
      <w:numFmt w:val="decimal"/>
      <w:lvlText w:val="%1"/>
      <w:lvlJc w:val="left"/>
      <w:pPr>
        <w:ind w:left="720" w:hanging="360"/>
      </w:pPr>
      <w:rPr>
        <w:rFonts w:ascii="Calibri" w:eastAsia="Times New Roman" w:hAnsi="Calibri" w:cs="Calibri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8B141E"/>
    <w:multiLevelType w:val="hybridMultilevel"/>
    <w:tmpl w:val="6EE830AE"/>
    <w:lvl w:ilvl="0" w:tplc="2C3E92CE">
      <w:start w:val="1"/>
      <w:numFmt w:val="decimalZero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E767C0D"/>
    <w:multiLevelType w:val="hybridMultilevel"/>
    <w:tmpl w:val="6E0C3926"/>
    <w:lvl w:ilvl="0" w:tplc="0354F122">
      <w:start w:val="13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C76120"/>
    <w:multiLevelType w:val="hybridMultilevel"/>
    <w:tmpl w:val="6AF223B0"/>
    <w:lvl w:ilvl="0" w:tplc="040EE748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6"/>
  </w:num>
  <w:num w:numId="6">
    <w:abstractNumId w:val="1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D93B86"/>
    <w:rsid w:val="00006BB1"/>
    <w:rsid w:val="0001374B"/>
    <w:rsid w:val="000162C8"/>
    <w:rsid w:val="0001652E"/>
    <w:rsid w:val="0002294A"/>
    <w:rsid w:val="00022D2C"/>
    <w:rsid w:val="0002718F"/>
    <w:rsid w:val="000279E4"/>
    <w:rsid w:val="00027DFB"/>
    <w:rsid w:val="00031997"/>
    <w:rsid w:val="0003401B"/>
    <w:rsid w:val="00035014"/>
    <w:rsid w:val="000356F8"/>
    <w:rsid w:val="00035A9D"/>
    <w:rsid w:val="00035D99"/>
    <w:rsid w:val="00044B69"/>
    <w:rsid w:val="000470C2"/>
    <w:rsid w:val="000510B2"/>
    <w:rsid w:val="000576C5"/>
    <w:rsid w:val="00057787"/>
    <w:rsid w:val="0006060E"/>
    <w:rsid w:val="000616EF"/>
    <w:rsid w:val="000635A5"/>
    <w:rsid w:val="00063F51"/>
    <w:rsid w:val="0006581C"/>
    <w:rsid w:val="000771AF"/>
    <w:rsid w:val="000829F7"/>
    <w:rsid w:val="000831B0"/>
    <w:rsid w:val="00091E7C"/>
    <w:rsid w:val="00093773"/>
    <w:rsid w:val="00095C08"/>
    <w:rsid w:val="00096978"/>
    <w:rsid w:val="00097F83"/>
    <w:rsid w:val="000A146A"/>
    <w:rsid w:val="000A328B"/>
    <w:rsid w:val="000B4040"/>
    <w:rsid w:val="000C3763"/>
    <w:rsid w:val="000C5612"/>
    <w:rsid w:val="000D46DE"/>
    <w:rsid w:val="000D58E2"/>
    <w:rsid w:val="000D79CB"/>
    <w:rsid w:val="000E0824"/>
    <w:rsid w:val="000E1488"/>
    <w:rsid w:val="000E18DB"/>
    <w:rsid w:val="000E6F16"/>
    <w:rsid w:val="000F0038"/>
    <w:rsid w:val="000F3A6C"/>
    <w:rsid w:val="000F4A14"/>
    <w:rsid w:val="000F6B70"/>
    <w:rsid w:val="000F7258"/>
    <w:rsid w:val="001004C6"/>
    <w:rsid w:val="001011F2"/>
    <w:rsid w:val="00104FFF"/>
    <w:rsid w:val="001063B0"/>
    <w:rsid w:val="00110FA0"/>
    <w:rsid w:val="001139BD"/>
    <w:rsid w:val="00115459"/>
    <w:rsid w:val="00120AB2"/>
    <w:rsid w:val="00122CA1"/>
    <w:rsid w:val="001243A2"/>
    <w:rsid w:val="0012466E"/>
    <w:rsid w:val="00130F9B"/>
    <w:rsid w:val="00133C8C"/>
    <w:rsid w:val="001360D2"/>
    <w:rsid w:val="00141304"/>
    <w:rsid w:val="0014676B"/>
    <w:rsid w:val="00147334"/>
    <w:rsid w:val="00153DE0"/>
    <w:rsid w:val="0016271B"/>
    <w:rsid w:val="00167F6D"/>
    <w:rsid w:val="001704C7"/>
    <w:rsid w:val="00173211"/>
    <w:rsid w:val="0017463B"/>
    <w:rsid w:val="00182BC3"/>
    <w:rsid w:val="0018702B"/>
    <w:rsid w:val="00190434"/>
    <w:rsid w:val="00192A6A"/>
    <w:rsid w:val="00193C7D"/>
    <w:rsid w:val="001966F5"/>
    <w:rsid w:val="001967E4"/>
    <w:rsid w:val="00196E1C"/>
    <w:rsid w:val="001A031A"/>
    <w:rsid w:val="001A4F77"/>
    <w:rsid w:val="001A59ED"/>
    <w:rsid w:val="001B49CC"/>
    <w:rsid w:val="001C2A8C"/>
    <w:rsid w:val="001C2AFB"/>
    <w:rsid w:val="001C5E11"/>
    <w:rsid w:val="001D346C"/>
    <w:rsid w:val="001D6D95"/>
    <w:rsid w:val="001E0CB5"/>
    <w:rsid w:val="001F283C"/>
    <w:rsid w:val="001F4F2E"/>
    <w:rsid w:val="001F6F91"/>
    <w:rsid w:val="002007EA"/>
    <w:rsid w:val="00204CF1"/>
    <w:rsid w:val="00210854"/>
    <w:rsid w:val="00212A67"/>
    <w:rsid w:val="00213273"/>
    <w:rsid w:val="00216897"/>
    <w:rsid w:val="00216A7C"/>
    <w:rsid w:val="00223919"/>
    <w:rsid w:val="00223C99"/>
    <w:rsid w:val="00226EF9"/>
    <w:rsid w:val="00227EC1"/>
    <w:rsid w:val="00230352"/>
    <w:rsid w:val="00234CD9"/>
    <w:rsid w:val="00234D41"/>
    <w:rsid w:val="00236398"/>
    <w:rsid w:val="002367F6"/>
    <w:rsid w:val="00236C36"/>
    <w:rsid w:val="00237514"/>
    <w:rsid w:val="00245EE4"/>
    <w:rsid w:val="00256446"/>
    <w:rsid w:val="00256D1D"/>
    <w:rsid w:val="00256D1F"/>
    <w:rsid w:val="002578B1"/>
    <w:rsid w:val="00257950"/>
    <w:rsid w:val="002614C3"/>
    <w:rsid w:val="00262244"/>
    <w:rsid w:val="002643E9"/>
    <w:rsid w:val="00267E3E"/>
    <w:rsid w:val="00270E45"/>
    <w:rsid w:val="002720A8"/>
    <w:rsid w:val="00276526"/>
    <w:rsid w:val="00284854"/>
    <w:rsid w:val="00284C8C"/>
    <w:rsid w:val="002912CB"/>
    <w:rsid w:val="002A208B"/>
    <w:rsid w:val="002A215B"/>
    <w:rsid w:val="002B35D8"/>
    <w:rsid w:val="002B3FF9"/>
    <w:rsid w:val="002B48CD"/>
    <w:rsid w:val="002B5778"/>
    <w:rsid w:val="002B5AE0"/>
    <w:rsid w:val="002D2DF8"/>
    <w:rsid w:val="002D314F"/>
    <w:rsid w:val="002D4D35"/>
    <w:rsid w:val="002E057B"/>
    <w:rsid w:val="002E1AAB"/>
    <w:rsid w:val="002E3AD0"/>
    <w:rsid w:val="002E46EE"/>
    <w:rsid w:val="002F114E"/>
    <w:rsid w:val="002F49D3"/>
    <w:rsid w:val="00301049"/>
    <w:rsid w:val="003172BA"/>
    <w:rsid w:val="003240F7"/>
    <w:rsid w:val="0032779D"/>
    <w:rsid w:val="0033022C"/>
    <w:rsid w:val="00330E09"/>
    <w:rsid w:val="00332E75"/>
    <w:rsid w:val="0033430F"/>
    <w:rsid w:val="003349F7"/>
    <w:rsid w:val="00337E74"/>
    <w:rsid w:val="00340306"/>
    <w:rsid w:val="00341BDB"/>
    <w:rsid w:val="00342714"/>
    <w:rsid w:val="003442E7"/>
    <w:rsid w:val="00346B9E"/>
    <w:rsid w:val="003532D0"/>
    <w:rsid w:val="00353412"/>
    <w:rsid w:val="003548E4"/>
    <w:rsid w:val="00360ABE"/>
    <w:rsid w:val="003626E9"/>
    <w:rsid w:val="00364594"/>
    <w:rsid w:val="0036486B"/>
    <w:rsid w:val="00370F49"/>
    <w:rsid w:val="0039191C"/>
    <w:rsid w:val="00391AED"/>
    <w:rsid w:val="0039368D"/>
    <w:rsid w:val="00397B27"/>
    <w:rsid w:val="003A3D4F"/>
    <w:rsid w:val="003A626A"/>
    <w:rsid w:val="003B6191"/>
    <w:rsid w:val="003B658D"/>
    <w:rsid w:val="003C3DA2"/>
    <w:rsid w:val="003D20FE"/>
    <w:rsid w:val="003D4EE3"/>
    <w:rsid w:val="003E0D9F"/>
    <w:rsid w:val="003E1B7A"/>
    <w:rsid w:val="003F3335"/>
    <w:rsid w:val="003F4710"/>
    <w:rsid w:val="004030A4"/>
    <w:rsid w:val="00407E0C"/>
    <w:rsid w:val="00411B6F"/>
    <w:rsid w:val="00422F56"/>
    <w:rsid w:val="0042461D"/>
    <w:rsid w:val="0042731B"/>
    <w:rsid w:val="00430CE8"/>
    <w:rsid w:val="00431C1C"/>
    <w:rsid w:val="0043273D"/>
    <w:rsid w:val="00433B66"/>
    <w:rsid w:val="00437434"/>
    <w:rsid w:val="00440F1E"/>
    <w:rsid w:val="0044411E"/>
    <w:rsid w:val="00444367"/>
    <w:rsid w:val="004473D2"/>
    <w:rsid w:val="00451827"/>
    <w:rsid w:val="004524C0"/>
    <w:rsid w:val="004528C1"/>
    <w:rsid w:val="00453A93"/>
    <w:rsid w:val="0045664A"/>
    <w:rsid w:val="00456FA4"/>
    <w:rsid w:val="00460330"/>
    <w:rsid w:val="00471F76"/>
    <w:rsid w:val="00473FD2"/>
    <w:rsid w:val="00474DDF"/>
    <w:rsid w:val="00475610"/>
    <w:rsid w:val="00483DF0"/>
    <w:rsid w:val="00487402"/>
    <w:rsid w:val="00494EC7"/>
    <w:rsid w:val="0049526C"/>
    <w:rsid w:val="00497788"/>
    <w:rsid w:val="004A04A1"/>
    <w:rsid w:val="004A112F"/>
    <w:rsid w:val="004A6186"/>
    <w:rsid w:val="004B2566"/>
    <w:rsid w:val="004B43CA"/>
    <w:rsid w:val="004B487C"/>
    <w:rsid w:val="004B56BC"/>
    <w:rsid w:val="004C01C7"/>
    <w:rsid w:val="004C2D3A"/>
    <w:rsid w:val="004C486B"/>
    <w:rsid w:val="004C52A9"/>
    <w:rsid w:val="004D0753"/>
    <w:rsid w:val="004D2EB4"/>
    <w:rsid w:val="004D702A"/>
    <w:rsid w:val="004D75D6"/>
    <w:rsid w:val="004E2C04"/>
    <w:rsid w:val="004F130E"/>
    <w:rsid w:val="004F3D3B"/>
    <w:rsid w:val="004F7EFD"/>
    <w:rsid w:val="005005D4"/>
    <w:rsid w:val="005022C8"/>
    <w:rsid w:val="0050366B"/>
    <w:rsid w:val="005061ED"/>
    <w:rsid w:val="00516FE6"/>
    <w:rsid w:val="0052555C"/>
    <w:rsid w:val="00526550"/>
    <w:rsid w:val="00527369"/>
    <w:rsid w:val="00544301"/>
    <w:rsid w:val="00550A83"/>
    <w:rsid w:val="00554482"/>
    <w:rsid w:val="00556A39"/>
    <w:rsid w:val="00567790"/>
    <w:rsid w:val="00573AB1"/>
    <w:rsid w:val="00580401"/>
    <w:rsid w:val="00581FFA"/>
    <w:rsid w:val="00584D87"/>
    <w:rsid w:val="0058687F"/>
    <w:rsid w:val="0059150C"/>
    <w:rsid w:val="005932AB"/>
    <w:rsid w:val="00593D6A"/>
    <w:rsid w:val="005941AE"/>
    <w:rsid w:val="0059471D"/>
    <w:rsid w:val="00594D3E"/>
    <w:rsid w:val="00596C3A"/>
    <w:rsid w:val="005975F9"/>
    <w:rsid w:val="005A0429"/>
    <w:rsid w:val="005A38FF"/>
    <w:rsid w:val="005A4C42"/>
    <w:rsid w:val="005B0984"/>
    <w:rsid w:val="005B1628"/>
    <w:rsid w:val="005B1B8F"/>
    <w:rsid w:val="005B30EA"/>
    <w:rsid w:val="005B6150"/>
    <w:rsid w:val="005C1E0E"/>
    <w:rsid w:val="005C3892"/>
    <w:rsid w:val="005C4FDB"/>
    <w:rsid w:val="005C74B7"/>
    <w:rsid w:val="005D00D0"/>
    <w:rsid w:val="005D0FD7"/>
    <w:rsid w:val="005D1559"/>
    <w:rsid w:val="005D47EC"/>
    <w:rsid w:val="005D47ED"/>
    <w:rsid w:val="005E07E1"/>
    <w:rsid w:val="005E0B26"/>
    <w:rsid w:val="005E7281"/>
    <w:rsid w:val="005F3079"/>
    <w:rsid w:val="005F648E"/>
    <w:rsid w:val="005F6E88"/>
    <w:rsid w:val="005F7F4F"/>
    <w:rsid w:val="00600F26"/>
    <w:rsid w:val="00604FD3"/>
    <w:rsid w:val="00605554"/>
    <w:rsid w:val="00607FF3"/>
    <w:rsid w:val="00622B9D"/>
    <w:rsid w:val="00630013"/>
    <w:rsid w:val="0063254D"/>
    <w:rsid w:val="00633C73"/>
    <w:rsid w:val="00634572"/>
    <w:rsid w:val="00636774"/>
    <w:rsid w:val="0064485E"/>
    <w:rsid w:val="006456F0"/>
    <w:rsid w:val="006460CD"/>
    <w:rsid w:val="006523B4"/>
    <w:rsid w:val="00653C03"/>
    <w:rsid w:val="00653D30"/>
    <w:rsid w:val="00661A1B"/>
    <w:rsid w:val="00670A5D"/>
    <w:rsid w:val="006714E5"/>
    <w:rsid w:val="00672197"/>
    <w:rsid w:val="006751E4"/>
    <w:rsid w:val="00677E67"/>
    <w:rsid w:val="006831FC"/>
    <w:rsid w:val="006838B1"/>
    <w:rsid w:val="00685224"/>
    <w:rsid w:val="00692F5D"/>
    <w:rsid w:val="00694149"/>
    <w:rsid w:val="006A12DC"/>
    <w:rsid w:val="006A18AE"/>
    <w:rsid w:val="006A2368"/>
    <w:rsid w:val="006A4197"/>
    <w:rsid w:val="006A5D7F"/>
    <w:rsid w:val="006B0E0C"/>
    <w:rsid w:val="006B1123"/>
    <w:rsid w:val="006B3864"/>
    <w:rsid w:val="006C1D6B"/>
    <w:rsid w:val="006C3581"/>
    <w:rsid w:val="006C39CB"/>
    <w:rsid w:val="006C3EC5"/>
    <w:rsid w:val="006C5726"/>
    <w:rsid w:val="006C58BF"/>
    <w:rsid w:val="006C65A4"/>
    <w:rsid w:val="006D0691"/>
    <w:rsid w:val="006D5AB8"/>
    <w:rsid w:val="006D68DD"/>
    <w:rsid w:val="006D6D51"/>
    <w:rsid w:val="006E08F7"/>
    <w:rsid w:val="006E145B"/>
    <w:rsid w:val="006E4804"/>
    <w:rsid w:val="006E4DE5"/>
    <w:rsid w:val="006E5FB1"/>
    <w:rsid w:val="006E606B"/>
    <w:rsid w:val="00702F0A"/>
    <w:rsid w:val="00704622"/>
    <w:rsid w:val="00704AAC"/>
    <w:rsid w:val="007061ED"/>
    <w:rsid w:val="0070765B"/>
    <w:rsid w:val="0071368D"/>
    <w:rsid w:val="00715121"/>
    <w:rsid w:val="007151D3"/>
    <w:rsid w:val="00727128"/>
    <w:rsid w:val="0073430E"/>
    <w:rsid w:val="0074475B"/>
    <w:rsid w:val="00750C86"/>
    <w:rsid w:val="0075244D"/>
    <w:rsid w:val="007616AF"/>
    <w:rsid w:val="00763022"/>
    <w:rsid w:val="00764C68"/>
    <w:rsid w:val="00775E29"/>
    <w:rsid w:val="00777C1C"/>
    <w:rsid w:val="00783092"/>
    <w:rsid w:val="00785A50"/>
    <w:rsid w:val="00787CB4"/>
    <w:rsid w:val="00791D97"/>
    <w:rsid w:val="00794806"/>
    <w:rsid w:val="00794D89"/>
    <w:rsid w:val="0079657C"/>
    <w:rsid w:val="00796B22"/>
    <w:rsid w:val="00796FFD"/>
    <w:rsid w:val="007A2070"/>
    <w:rsid w:val="007A6787"/>
    <w:rsid w:val="007A73EE"/>
    <w:rsid w:val="007A78F7"/>
    <w:rsid w:val="007B045A"/>
    <w:rsid w:val="007B0788"/>
    <w:rsid w:val="007B7B7D"/>
    <w:rsid w:val="007C027D"/>
    <w:rsid w:val="007C7172"/>
    <w:rsid w:val="007D0402"/>
    <w:rsid w:val="007D1D28"/>
    <w:rsid w:val="007D2CBC"/>
    <w:rsid w:val="007D513E"/>
    <w:rsid w:val="007D5E50"/>
    <w:rsid w:val="007D72C9"/>
    <w:rsid w:val="007F03F5"/>
    <w:rsid w:val="007F1679"/>
    <w:rsid w:val="007F43A7"/>
    <w:rsid w:val="007F4DC1"/>
    <w:rsid w:val="007F6481"/>
    <w:rsid w:val="007F6EE6"/>
    <w:rsid w:val="00800B45"/>
    <w:rsid w:val="0081330F"/>
    <w:rsid w:val="00821563"/>
    <w:rsid w:val="00826BFA"/>
    <w:rsid w:val="008316A9"/>
    <w:rsid w:val="00835A0A"/>
    <w:rsid w:val="00836EA3"/>
    <w:rsid w:val="008400FB"/>
    <w:rsid w:val="0084017D"/>
    <w:rsid w:val="00840286"/>
    <w:rsid w:val="00841240"/>
    <w:rsid w:val="008527A0"/>
    <w:rsid w:val="00856C25"/>
    <w:rsid w:val="00857662"/>
    <w:rsid w:val="00857F6C"/>
    <w:rsid w:val="00864A3F"/>
    <w:rsid w:val="0086577F"/>
    <w:rsid w:val="00866330"/>
    <w:rsid w:val="0086763A"/>
    <w:rsid w:val="0086775C"/>
    <w:rsid w:val="00875837"/>
    <w:rsid w:val="008900C5"/>
    <w:rsid w:val="00892369"/>
    <w:rsid w:val="00894E95"/>
    <w:rsid w:val="00896E37"/>
    <w:rsid w:val="008A4431"/>
    <w:rsid w:val="008B20E2"/>
    <w:rsid w:val="008B37A5"/>
    <w:rsid w:val="008C0AAD"/>
    <w:rsid w:val="008C1B9D"/>
    <w:rsid w:val="008C4828"/>
    <w:rsid w:val="008C4954"/>
    <w:rsid w:val="008C6C59"/>
    <w:rsid w:val="008D10C8"/>
    <w:rsid w:val="008D585B"/>
    <w:rsid w:val="008E106D"/>
    <w:rsid w:val="008E3833"/>
    <w:rsid w:val="008E3B86"/>
    <w:rsid w:val="008F2739"/>
    <w:rsid w:val="008F2928"/>
    <w:rsid w:val="009036B0"/>
    <w:rsid w:val="00904AF3"/>
    <w:rsid w:val="00907E29"/>
    <w:rsid w:val="00910A52"/>
    <w:rsid w:val="00917F98"/>
    <w:rsid w:val="00922D7C"/>
    <w:rsid w:val="00923A60"/>
    <w:rsid w:val="00926CEB"/>
    <w:rsid w:val="00931FB1"/>
    <w:rsid w:val="00934B85"/>
    <w:rsid w:val="00941BD3"/>
    <w:rsid w:val="00944AD7"/>
    <w:rsid w:val="00944BF0"/>
    <w:rsid w:val="00946AE8"/>
    <w:rsid w:val="009479E5"/>
    <w:rsid w:val="00952DF9"/>
    <w:rsid w:val="00952E8E"/>
    <w:rsid w:val="00954DA9"/>
    <w:rsid w:val="00954EE8"/>
    <w:rsid w:val="00957F1A"/>
    <w:rsid w:val="00961DDC"/>
    <w:rsid w:val="009638AA"/>
    <w:rsid w:val="00965F92"/>
    <w:rsid w:val="009667E1"/>
    <w:rsid w:val="009678A4"/>
    <w:rsid w:val="0097069F"/>
    <w:rsid w:val="009818CF"/>
    <w:rsid w:val="009867EC"/>
    <w:rsid w:val="009A032B"/>
    <w:rsid w:val="009A1A90"/>
    <w:rsid w:val="009A393D"/>
    <w:rsid w:val="009A437D"/>
    <w:rsid w:val="009B443A"/>
    <w:rsid w:val="009B792C"/>
    <w:rsid w:val="009C1D38"/>
    <w:rsid w:val="009C440C"/>
    <w:rsid w:val="009C49D9"/>
    <w:rsid w:val="009C657F"/>
    <w:rsid w:val="009D155E"/>
    <w:rsid w:val="009D1F97"/>
    <w:rsid w:val="009D3FEE"/>
    <w:rsid w:val="009E1D10"/>
    <w:rsid w:val="009E5D12"/>
    <w:rsid w:val="009E7B6C"/>
    <w:rsid w:val="009F02F0"/>
    <w:rsid w:val="009F07A4"/>
    <w:rsid w:val="009F1AAA"/>
    <w:rsid w:val="009F271D"/>
    <w:rsid w:val="009F53B6"/>
    <w:rsid w:val="009F7052"/>
    <w:rsid w:val="00A00183"/>
    <w:rsid w:val="00A0085F"/>
    <w:rsid w:val="00A00B3E"/>
    <w:rsid w:val="00A01EE8"/>
    <w:rsid w:val="00A02EB7"/>
    <w:rsid w:val="00A10DF6"/>
    <w:rsid w:val="00A12806"/>
    <w:rsid w:val="00A15502"/>
    <w:rsid w:val="00A17A3D"/>
    <w:rsid w:val="00A204F5"/>
    <w:rsid w:val="00A230FC"/>
    <w:rsid w:val="00A23C21"/>
    <w:rsid w:val="00A27B99"/>
    <w:rsid w:val="00A27F78"/>
    <w:rsid w:val="00A34906"/>
    <w:rsid w:val="00A34D7B"/>
    <w:rsid w:val="00A37EC7"/>
    <w:rsid w:val="00A40060"/>
    <w:rsid w:val="00A40134"/>
    <w:rsid w:val="00A470DB"/>
    <w:rsid w:val="00A509A5"/>
    <w:rsid w:val="00A53BA0"/>
    <w:rsid w:val="00A53FFE"/>
    <w:rsid w:val="00A54CB9"/>
    <w:rsid w:val="00A55E80"/>
    <w:rsid w:val="00A615CD"/>
    <w:rsid w:val="00A656AA"/>
    <w:rsid w:val="00A70206"/>
    <w:rsid w:val="00A710C0"/>
    <w:rsid w:val="00A73964"/>
    <w:rsid w:val="00A73B86"/>
    <w:rsid w:val="00A86652"/>
    <w:rsid w:val="00A905A2"/>
    <w:rsid w:val="00A94EB7"/>
    <w:rsid w:val="00A95735"/>
    <w:rsid w:val="00AB31AA"/>
    <w:rsid w:val="00AB5081"/>
    <w:rsid w:val="00AC1B1D"/>
    <w:rsid w:val="00AC58AF"/>
    <w:rsid w:val="00AC6CDE"/>
    <w:rsid w:val="00AE4E5B"/>
    <w:rsid w:val="00AF2297"/>
    <w:rsid w:val="00AF22A8"/>
    <w:rsid w:val="00AF3CC8"/>
    <w:rsid w:val="00AF5124"/>
    <w:rsid w:val="00B102DD"/>
    <w:rsid w:val="00B114DA"/>
    <w:rsid w:val="00B15893"/>
    <w:rsid w:val="00B16465"/>
    <w:rsid w:val="00B17C03"/>
    <w:rsid w:val="00B20800"/>
    <w:rsid w:val="00B3743D"/>
    <w:rsid w:val="00B378B4"/>
    <w:rsid w:val="00B37CBE"/>
    <w:rsid w:val="00B41E47"/>
    <w:rsid w:val="00B43237"/>
    <w:rsid w:val="00B4505E"/>
    <w:rsid w:val="00B5059C"/>
    <w:rsid w:val="00B50F68"/>
    <w:rsid w:val="00B51A3A"/>
    <w:rsid w:val="00B525D1"/>
    <w:rsid w:val="00B530DD"/>
    <w:rsid w:val="00B535AA"/>
    <w:rsid w:val="00B54160"/>
    <w:rsid w:val="00B57C7E"/>
    <w:rsid w:val="00B57FC1"/>
    <w:rsid w:val="00B6166B"/>
    <w:rsid w:val="00B62828"/>
    <w:rsid w:val="00B645EF"/>
    <w:rsid w:val="00B65B34"/>
    <w:rsid w:val="00B7220A"/>
    <w:rsid w:val="00B761EB"/>
    <w:rsid w:val="00B7628D"/>
    <w:rsid w:val="00B762FF"/>
    <w:rsid w:val="00B76F7E"/>
    <w:rsid w:val="00B85ED5"/>
    <w:rsid w:val="00B92AB4"/>
    <w:rsid w:val="00B95233"/>
    <w:rsid w:val="00BA456B"/>
    <w:rsid w:val="00BB0A56"/>
    <w:rsid w:val="00BB1B38"/>
    <w:rsid w:val="00BC07AA"/>
    <w:rsid w:val="00BC0F81"/>
    <w:rsid w:val="00BC2C19"/>
    <w:rsid w:val="00BC2CF3"/>
    <w:rsid w:val="00BC4B1E"/>
    <w:rsid w:val="00BC5656"/>
    <w:rsid w:val="00BC6CEE"/>
    <w:rsid w:val="00BD2E52"/>
    <w:rsid w:val="00BD3DA5"/>
    <w:rsid w:val="00BD758D"/>
    <w:rsid w:val="00BD795B"/>
    <w:rsid w:val="00BD7A5E"/>
    <w:rsid w:val="00BE2C88"/>
    <w:rsid w:val="00BE4274"/>
    <w:rsid w:val="00BE51EA"/>
    <w:rsid w:val="00BE5916"/>
    <w:rsid w:val="00BE67C4"/>
    <w:rsid w:val="00BE7A86"/>
    <w:rsid w:val="00BF04D4"/>
    <w:rsid w:val="00BF1BFA"/>
    <w:rsid w:val="00C028FC"/>
    <w:rsid w:val="00C03318"/>
    <w:rsid w:val="00C16EED"/>
    <w:rsid w:val="00C2104E"/>
    <w:rsid w:val="00C21EFE"/>
    <w:rsid w:val="00C24BC6"/>
    <w:rsid w:val="00C26B0E"/>
    <w:rsid w:val="00C30062"/>
    <w:rsid w:val="00C30105"/>
    <w:rsid w:val="00C316C2"/>
    <w:rsid w:val="00C32242"/>
    <w:rsid w:val="00C44400"/>
    <w:rsid w:val="00C44ACC"/>
    <w:rsid w:val="00C461E4"/>
    <w:rsid w:val="00C46BFD"/>
    <w:rsid w:val="00C472EC"/>
    <w:rsid w:val="00C51EBE"/>
    <w:rsid w:val="00C52BA0"/>
    <w:rsid w:val="00C5552E"/>
    <w:rsid w:val="00C55D55"/>
    <w:rsid w:val="00C5763A"/>
    <w:rsid w:val="00C57BCA"/>
    <w:rsid w:val="00C60CC3"/>
    <w:rsid w:val="00C62023"/>
    <w:rsid w:val="00C64F60"/>
    <w:rsid w:val="00C65299"/>
    <w:rsid w:val="00C67579"/>
    <w:rsid w:val="00C7505F"/>
    <w:rsid w:val="00C759F0"/>
    <w:rsid w:val="00C760E9"/>
    <w:rsid w:val="00C76219"/>
    <w:rsid w:val="00C81054"/>
    <w:rsid w:val="00C81CE5"/>
    <w:rsid w:val="00C83BC3"/>
    <w:rsid w:val="00C84FB5"/>
    <w:rsid w:val="00C8769B"/>
    <w:rsid w:val="00C91BAF"/>
    <w:rsid w:val="00C966CE"/>
    <w:rsid w:val="00CA19A6"/>
    <w:rsid w:val="00CA28F6"/>
    <w:rsid w:val="00CA568D"/>
    <w:rsid w:val="00CA68E7"/>
    <w:rsid w:val="00CA6A37"/>
    <w:rsid w:val="00CB6C10"/>
    <w:rsid w:val="00CB75D5"/>
    <w:rsid w:val="00CC4161"/>
    <w:rsid w:val="00CC4747"/>
    <w:rsid w:val="00CD6140"/>
    <w:rsid w:val="00CD6CA6"/>
    <w:rsid w:val="00CE0177"/>
    <w:rsid w:val="00CE03E2"/>
    <w:rsid w:val="00CE19F8"/>
    <w:rsid w:val="00CE36FD"/>
    <w:rsid w:val="00CF2702"/>
    <w:rsid w:val="00CF4C26"/>
    <w:rsid w:val="00CF53DA"/>
    <w:rsid w:val="00CF5770"/>
    <w:rsid w:val="00D04CDA"/>
    <w:rsid w:val="00D07530"/>
    <w:rsid w:val="00D106DB"/>
    <w:rsid w:val="00D10811"/>
    <w:rsid w:val="00D12572"/>
    <w:rsid w:val="00D1329A"/>
    <w:rsid w:val="00D13B30"/>
    <w:rsid w:val="00D1555F"/>
    <w:rsid w:val="00D15799"/>
    <w:rsid w:val="00D20114"/>
    <w:rsid w:val="00D240FB"/>
    <w:rsid w:val="00D270F9"/>
    <w:rsid w:val="00D344B1"/>
    <w:rsid w:val="00D35336"/>
    <w:rsid w:val="00D3630E"/>
    <w:rsid w:val="00D4738E"/>
    <w:rsid w:val="00D50E67"/>
    <w:rsid w:val="00D52FBB"/>
    <w:rsid w:val="00D609E7"/>
    <w:rsid w:val="00D60FAE"/>
    <w:rsid w:val="00D6103D"/>
    <w:rsid w:val="00D66026"/>
    <w:rsid w:val="00D668A5"/>
    <w:rsid w:val="00D6698E"/>
    <w:rsid w:val="00D71904"/>
    <w:rsid w:val="00D82D9A"/>
    <w:rsid w:val="00D858AC"/>
    <w:rsid w:val="00D9027C"/>
    <w:rsid w:val="00D908A9"/>
    <w:rsid w:val="00D917DE"/>
    <w:rsid w:val="00D92F4C"/>
    <w:rsid w:val="00D93B86"/>
    <w:rsid w:val="00D949E9"/>
    <w:rsid w:val="00D94C0F"/>
    <w:rsid w:val="00D96A62"/>
    <w:rsid w:val="00DA1571"/>
    <w:rsid w:val="00DA4458"/>
    <w:rsid w:val="00DA5252"/>
    <w:rsid w:val="00DA598C"/>
    <w:rsid w:val="00DA6817"/>
    <w:rsid w:val="00DB0BAC"/>
    <w:rsid w:val="00DB36FB"/>
    <w:rsid w:val="00DB700D"/>
    <w:rsid w:val="00DC1832"/>
    <w:rsid w:val="00DC1F30"/>
    <w:rsid w:val="00DD6209"/>
    <w:rsid w:val="00DD7067"/>
    <w:rsid w:val="00DE4CCC"/>
    <w:rsid w:val="00DF181E"/>
    <w:rsid w:val="00DF1E03"/>
    <w:rsid w:val="00DF2898"/>
    <w:rsid w:val="00DF3063"/>
    <w:rsid w:val="00DF410E"/>
    <w:rsid w:val="00DF5FDF"/>
    <w:rsid w:val="00DF7983"/>
    <w:rsid w:val="00E0063C"/>
    <w:rsid w:val="00E021DE"/>
    <w:rsid w:val="00E15CF2"/>
    <w:rsid w:val="00E160B3"/>
    <w:rsid w:val="00E20FEC"/>
    <w:rsid w:val="00E21348"/>
    <w:rsid w:val="00E233D6"/>
    <w:rsid w:val="00E25155"/>
    <w:rsid w:val="00E251C9"/>
    <w:rsid w:val="00E26CB7"/>
    <w:rsid w:val="00E30189"/>
    <w:rsid w:val="00E3152A"/>
    <w:rsid w:val="00E36E50"/>
    <w:rsid w:val="00E42BE3"/>
    <w:rsid w:val="00E454C8"/>
    <w:rsid w:val="00E55DB4"/>
    <w:rsid w:val="00E70E9B"/>
    <w:rsid w:val="00E72E11"/>
    <w:rsid w:val="00E73830"/>
    <w:rsid w:val="00E73C1F"/>
    <w:rsid w:val="00E75BBF"/>
    <w:rsid w:val="00E824D0"/>
    <w:rsid w:val="00E82793"/>
    <w:rsid w:val="00E8317B"/>
    <w:rsid w:val="00E95292"/>
    <w:rsid w:val="00EA216C"/>
    <w:rsid w:val="00EA3D8D"/>
    <w:rsid w:val="00EA4A3A"/>
    <w:rsid w:val="00EB21EC"/>
    <w:rsid w:val="00EB2C9B"/>
    <w:rsid w:val="00EB386E"/>
    <w:rsid w:val="00EB3F7F"/>
    <w:rsid w:val="00EB6358"/>
    <w:rsid w:val="00EB650B"/>
    <w:rsid w:val="00EC0F53"/>
    <w:rsid w:val="00EC1226"/>
    <w:rsid w:val="00EC222C"/>
    <w:rsid w:val="00EC67D9"/>
    <w:rsid w:val="00ED3E11"/>
    <w:rsid w:val="00ED5783"/>
    <w:rsid w:val="00ED66CE"/>
    <w:rsid w:val="00ED7AAF"/>
    <w:rsid w:val="00EE129E"/>
    <w:rsid w:val="00EE1655"/>
    <w:rsid w:val="00EE1D16"/>
    <w:rsid w:val="00EE72BE"/>
    <w:rsid w:val="00F01CFD"/>
    <w:rsid w:val="00F04978"/>
    <w:rsid w:val="00F1160E"/>
    <w:rsid w:val="00F1192F"/>
    <w:rsid w:val="00F1400C"/>
    <w:rsid w:val="00F147EA"/>
    <w:rsid w:val="00F206F8"/>
    <w:rsid w:val="00F20CA3"/>
    <w:rsid w:val="00F25B60"/>
    <w:rsid w:val="00F3059D"/>
    <w:rsid w:val="00F34247"/>
    <w:rsid w:val="00F3627A"/>
    <w:rsid w:val="00F374B4"/>
    <w:rsid w:val="00F37E29"/>
    <w:rsid w:val="00F40680"/>
    <w:rsid w:val="00F42940"/>
    <w:rsid w:val="00F46480"/>
    <w:rsid w:val="00F46961"/>
    <w:rsid w:val="00F5021E"/>
    <w:rsid w:val="00F53A29"/>
    <w:rsid w:val="00F562A1"/>
    <w:rsid w:val="00F61A47"/>
    <w:rsid w:val="00F66173"/>
    <w:rsid w:val="00F67BDD"/>
    <w:rsid w:val="00F67C6C"/>
    <w:rsid w:val="00F735D9"/>
    <w:rsid w:val="00F74560"/>
    <w:rsid w:val="00F8241A"/>
    <w:rsid w:val="00F9182C"/>
    <w:rsid w:val="00F92EBE"/>
    <w:rsid w:val="00F95C3A"/>
    <w:rsid w:val="00F96002"/>
    <w:rsid w:val="00FA0A67"/>
    <w:rsid w:val="00FA3BEF"/>
    <w:rsid w:val="00FA4095"/>
    <w:rsid w:val="00FB2103"/>
    <w:rsid w:val="00FB283E"/>
    <w:rsid w:val="00FB3530"/>
    <w:rsid w:val="00FB6BA9"/>
    <w:rsid w:val="00FB7BE2"/>
    <w:rsid w:val="00FC200E"/>
    <w:rsid w:val="00FC2EF8"/>
    <w:rsid w:val="00FC718D"/>
    <w:rsid w:val="00FD0596"/>
    <w:rsid w:val="00FD2F7E"/>
    <w:rsid w:val="00FD5AD3"/>
    <w:rsid w:val="00FD7010"/>
    <w:rsid w:val="00FE0C2D"/>
    <w:rsid w:val="00FE1605"/>
    <w:rsid w:val="00FE5289"/>
    <w:rsid w:val="00FF0063"/>
    <w:rsid w:val="00FF134B"/>
    <w:rsid w:val="00FF191D"/>
    <w:rsid w:val="00FF3BD6"/>
    <w:rsid w:val="00FF5C9A"/>
    <w:rsid w:val="00FF7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6BA9"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Cabealho">
    <w:name w:val="header"/>
    <w:basedOn w:val="Normal"/>
    <w:rsid w:val="00167F6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167F6D"/>
    <w:pPr>
      <w:tabs>
        <w:tab w:val="center" w:pos="4252"/>
        <w:tab w:val="right" w:pos="8504"/>
      </w:tabs>
    </w:pPr>
  </w:style>
  <w:style w:type="character" w:styleId="Hyperlink">
    <w:name w:val="Hyperlink"/>
    <w:rsid w:val="00167F6D"/>
    <w:rPr>
      <w:color w:val="0000FF"/>
      <w:u w:val="single"/>
    </w:rPr>
  </w:style>
  <w:style w:type="paragraph" w:styleId="Corpodetexto">
    <w:name w:val="Body Text"/>
    <w:basedOn w:val="Normal"/>
    <w:link w:val="CorpodetextoChar"/>
    <w:rsid w:val="00FB6BA9"/>
    <w:pPr>
      <w:jc w:val="both"/>
    </w:pPr>
  </w:style>
  <w:style w:type="paragraph" w:styleId="Corpodetexto2">
    <w:name w:val="Body Text 2"/>
    <w:basedOn w:val="Normal"/>
    <w:rsid w:val="00FB6BA9"/>
    <w:pPr>
      <w:jc w:val="both"/>
    </w:pPr>
    <w:rPr>
      <w:sz w:val="22"/>
    </w:rPr>
  </w:style>
  <w:style w:type="character" w:customStyle="1" w:styleId="CorpodetextoChar">
    <w:name w:val="Corpo de texto Char"/>
    <w:link w:val="Corpodetexto"/>
    <w:rsid w:val="001F4F2E"/>
    <w:rPr>
      <w:sz w:val="24"/>
      <w:szCs w:val="24"/>
    </w:rPr>
  </w:style>
  <w:style w:type="paragraph" w:styleId="Ttulo">
    <w:name w:val="Title"/>
    <w:basedOn w:val="Normal"/>
    <w:link w:val="TtuloChar"/>
    <w:qFormat/>
    <w:rsid w:val="003D20FE"/>
    <w:pPr>
      <w:ind w:right="49"/>
      <w:jc w:val="center"/>
    </w:pPr>
    <w:rPr>
      <w:b/>
      <w:i/>
      <w:sz w:val="20"/>
      <w:szCs w:val="20"/>
      <w:u w:val="single"/>
    </w:rPr>
  </w:style>
  <w:style w:type="character" w:customStyle="1" w:styleId="TtuloChar">
    <w:name w:val="Título Char"/>
    <w:link w:val="Ttulo"/>
    <w:rsid w:val="003D20FE"/>
    <w:rPr>
      <w:b/>
      <w:i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indsaudejoi@terra.com.br/%20Sit" TargetMode="External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cuments\CCT%202012_2013\Oficios\OFICIO%200213_14%20ROL%20%20DE%20REVINDICA&#199;&#213;ES%20HOSP.%20CLIN.%20EM%20GERAL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6726F4-CE09-48E6-B023-4726E5664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OFICIO 0213_14 ROL  DE REVINDICAÇÕES HOSP. CLIN. EM GERAL</Template>
  <TotalTime>0</TotalTime>
  <Pages>2</Pages>
  <Words>362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Ofício SEESSJR Nº 0087/2009</vt:lpstr>
    </vt:vector>
  </TitlesOfParts>
  <Company>sindsaude</Company>
  <LinksUpToDate>false</LinksUpToDate>
  <CharactersWithSpaces>2314</CharactersWithSpaces>
  <SharedDoc>false</SharedDoc>
  <HLinks>
    <vt:vector size="6" baseType="variant">
      <vt:variant>
        <vt:i4>4522020</vt:i4>
      </vt:variant>
      <vt:variant>
        <vt:i4>0</vt:i4>
      </vt:variant>
      <vt:variant>
        <vt:i4>0</vt:i4>
      </vt:variant>
      <vt:variant>
        <vt:i4>5</vt:i4>
      </vt:variant>
      <vt:variant>
        <vt:lpwstr>mailto:sindsaudejoi@terra.com.br/%20Sit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Ofício SEESSJR Nº 0087/2009</dc:title>
  <dc:creator>Usuario</dc:creator>
  <cp:lastModifiedBy>Usuario</cp:lastModifiedBy>
  <cp:revision>2</cp:revision>
  <cp:lastPrinted>2020-04-14T15:32:00Z</cp:lastPrinted>
  <dcterms:created xsi:type="dcterms:W3CDTF">2020-04-14T20:17:00Z</dcterms:created>
  <dcterms:modified xsi:type="dcterms:W3CDTF">2020-04-14T20:17:00Z</dcterms:modified>
</cp:coreProperties>
</file>